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629" w:rsidRDefault="00A936F1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2742565</wp:posOffset>
            </wp:positionH>
            <wp:positionV relativeFrom="paragraph">
              <wp:posOffset>55880</wp:posOffset>
            </wp:positionV>
            <wp:extent cx="562610" cy="704850"/>
            <wp:effectExtent l="19050" t="0" r="889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3629" w:rsidRDefault="005D3629">
      <w:pPr>
        <w:jc w:val="right"/>
      </w:pPr>
    </w:p>
    <w:p w:rsidR="005D3629" w:rsidRDefault="005D3629">
      <w:pPr>
        <w:jc w:val="right"/>
      </w:pPr>
    </w:p>
    <w:p w:rsidR="005D3629" w:rsidRDefault="005D3629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5D3629">
        <w:trPr>
          <w:trHeight w:val="761"/>
        </w:trPr>
        <w:tc>
          <w:tcPr>
            <w:tcW w:w="4252" w:type="dxa"/>
          </w:tcPr>
          <w:p w:rsidR="005D3629" w:rsidRDefault="00A936F1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5D3629" w:rsidRDefault="00A936F1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5D3629" w:rsidRDefault="00A936F1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5D3629" w:rsidRDefault="005D3629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5D3629" w:rsidRDefault="00A936F1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5D3629" w:rsidRDefault="00A936F1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5D3629" w:rsidRDefault="00A936F1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5D3629" w:rsidRDefault="00E326C0">
      <w:pPr>
        <w:spacing w:after="0" w:line="240" w:lineRule="auto"/>
      </w:pPr>
      <w:r>
        <w:pict>
          <v:line id="Прямая соединительная линия 4" o:spid="_x0000_s1027" style="position:absolute;z-index:251658240;mso-position-horizontal-relative:page;mso-position-vertical-relative:text" from="86.95pt,9.05pt" to="538.85pt,9.05pt" o:allowincell="f" strokeweight=".51mm">
            <v:fill o:detectmouseclick="t"/>
            <v:stroke joinstyle="miter"/>
            <w10:wrap anchorx="page"/>
          </v:line>
        </w:pict>
      </w:r>
      <w:bookmarkStart w:id="0" w:name="_GoBack"/>
      <w:bookmarkEnd w:id="0"/>
    </w:p>
    <w:p w:rsidR="005D3629" w:rsidRDefault="008E6E7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</w:t>
      </w:r>
      <w:r w:rsidR="00A936F1"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</w:t>
      </w:r>
      <w:proofErr w:type="gramStart"/>
      <w:r w:rsidR="00A936F1">
        <w:rPr>
          <w:rFonts w:ascii="Times New Roman" w:hAnsi="Times New Roman" w:cs="Times New Roman"/>
          <w:b/>
          <w:bCs/>
          <w:sz w:val="32"/>
          <w:szCs w:val="32"/>
        </w:rPr>
        <w:t>П</w:t>
      </w:r>
      <w:proofErr w:type="gramEnd"/>
    </w:p>
    <w:p w:rsidR="005D3629" w:rsidRDefault="005D36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A936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4E58B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E58B1">
        <w:rPr>
          <w:rFonts w:ascii="Times New Roman" w:hAnsi="Times New Roman" w:cs="Times New Roman"/>
          <w:sz w:val="28"/>
          <w:szCs w:val="28"/>
        </w:rPr>
        <w:t xml:space="preserve">марта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4E58B1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4E58B1">
        <w:rPr>
          <w:rFonts w:ascii="Times New Roman" w:hAnsi="Times New Roman" w:cs="Times New Roman"/>
          <w:sz w:val="28"/>
          <w:szCs w:val="28"/>
        </w:rPr>
        <w:t>27</w:t>
      </w: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Default="00A936F1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Pr="00A54484" w:rsidRDefault="00E776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484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образования</w:t>
      </w:r>
    </w:p>
    <w:p w:rsidR="005D3629" w:rsidRPr="00E7764C" w:rsidRDefault="005D36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629" w:rsidRPr="00E7764C" w:rsidRDefault="005D36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629" w:rsidRPr="00E7764C" w:rsidRDefault="00E77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764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21.12 1994 № 68-ФЗ «О защите населения и территорий от чрезвычайных ситуаций природного и техногенного характера», Федеральным законом от 21.12.1994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в целях организации выполнения и осуществления мер пожарной безопасности Администрация Чемальского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64C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E7764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E7764C" w:rsidRPr="00E7764C" w:rsidRDefault="00E77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>Утвердить прилагаемое Положение 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образования «Чемальский район»</w:t>
      </w: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A936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Чемальского района                                                        </w:t>
      </w:r>
      <w:r w:rsidR="008E6E73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="008E6E73"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6E73" w:rsidRDefault="008E6E73" w:rsidP="008E6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E6E73" w:rsidRDefault="008E6E73" w:rsidP="008E6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E6E73" w:rsidRDefault="008E6E73" w:rsidP="008E6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Чемальского района № </w:t>
      </w:r>
      <w:r w:rsidR="004E58B1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4E58B1">
        <w:rPr>
          <w:rFonts w:ascii="Times New Roman" w:hAnsi="Times New Roman" w:cs="Times New Roman"/>
          <w:sz w:val="28"/>
          <w:szCs w:val="28"/>
        </w:rPr>
        <w:t xml:space="preserve">11 марта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B762D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D3629" w:rsidRPr="00E7764C" w:rsidRDefault="005D3629" w:rsidP="00E77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64C" w:rsidRDefault="00E7764C" w:rsidP="00E776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64C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E7764C" w:rsidRDefault="00E7764C" w:rsidP="00E776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64C">
        <w:rPr>
          <w:rFonts w:ascii="Times New Roman" w:hAnsi="Times New Roman" w:cs="Times New Roman"/>
          <w:b/>
          <w:sz w:val="28"/>
          <w:szCs w:val="28"/>
        </w:rPr>
        <w:t>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образования «</w:t>
      </w:r>
      <w:r>
        <w:rPr>
          <w:rFonts w:ascii="Times New Roman" w:hAnsi="Times New Roman" w:cs="Times New Roman"/>
          <w:b/>
          <w:sz w:val="28"/>
          <w:szCs w:val="28"/>
        </w:rPr>
        <w:t>Чемальский</w:t>
      </w:r>
      <w:r w:rsidRPr="00E7764C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E7764C" w:rsidRPr="00E7764C" w:rsidRDefault="00E7764C" w:rsidP="00E776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764C" w:rsidRPr="00E7764C" w:rsidRDefault="00E7764C" w:rsidP="00E776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64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7764C" w:rsidRDefault="00E7764C" w:rsidP="00E776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764C" w:rsidRDefault="00E7764C" w:rsidP="00E77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>1. Положение о порядке организации и проведения пожарно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7764C">
        <w:rPr>
          <w:rFonts w:ascii="Times New Roman" w:hAnsi="Times New Roman" w:cs="Times New Roman"/>
          <w:sz w:val="28"/>
          <w:szCs w:val="28"/>
        </w:rPr>
        <w:t>профилактической работы в жилом секторе и на объектах с массовым пребыванием людей муниципального образования «Чемальский</w:t>
      </w:r>
      <w:r w:rsidRPr="00E776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764C">
        <w:rPr>
          <w:rFonts w:ascii="Times New Roman" w:hAnsi="Times New Roman" w:cs="Times New Roman"/>
          <w:sz w:val="28"/>
          <w:szCs w:val="28"/>
        </w:rPr>
        <w:t xml:space="preserve">район» (далее по тексту соответственно - Положение) противопожарная пропаганда определяет цели, задачи, порядок и периодичность проведения противопожарной пропаганды и подготовка населения мерам пожарной безопасности. </w:t>
      </w:r>
    </w:p>
    <w:p w:rsidR="00E7764C" w:rsidRDefault="00E7764C" w:rsidP="00E77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2. Основными целями подготовки населения мерам пожарной безопасности и проведения противопожарной пропаганды являются: </w:t>
      </w:r>
    </w:p>
    <w:p w:rsidR="00E7764C" w:rsidRDefault="00E7764C" w:rsidP="00E77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1) снижение количества пожаров и степени тяжести их последствий; </w:t>
      </w:r>
    </w:p>
    <w:p w:rsidR="00E7764C" w:rsidRDefault="00E7764C" w:rsidP="00E77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2) совершенствование знаний населения в области пожарной безопасности. </w:t>
      </w:r>
    </w:p>
    <w:p w:rsidR="00E7764C" w:rsidRDefault="00E7764C" w:rsidP="00E77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3. Основными задачами в сфере подготовки населения мерам пожарной безопасности и проведения противопожарной пропаганды являются: </w:t>
      </w:r>
    </w:p>
    <w:p w:rsidR="00E7764C" w:rsidRDefault="00E7764C" w:rsidP="00E77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1)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применение первичных средств пожаротушения; </w:t>
      </w:r>
    </w:p>
    <w:p w:rsidR="00E7764C" w:rsidRDefault="00E7764C" w:rsidP="00E77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2) повышение эффективности взаимодействия организаций и населения в сфере обеспечения пожарной безопасности; </w:t>
      </w:r>
    </w:p>
    <w:p w:rsidR="00E7764C" w:rsidRDefault="00E7764C" w:rsidP="00E77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3) совершенствование форм и методов противопожарной пропаганды; </w:t>
      </w:r>
    </w:p>
    <w:p w:rsidR="00E7764C" w:rsidRDefault="00E7764C" w:rsidP="00E77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4) доведение до населения информации в области пожарной безопасности; </w:t>
      </w:r>
    </w:p>
    <w:p w:rsidR="00E7764C" w:rsidRDefault="00E7764C" w:rsidP="00E7764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>5) создание условий для привлечения граждан на добровольной основе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64C">
        <w:rPr>
          <w:rFonts w:ascii="Times New Roman" w:hAnsi="Times New Roman" w:cs="Times New Roman"/>
          <w:sz w:val="28"/>
          <w:szCs w:val="28"/>
        </w:rPr>
        <w:t xml:space="preserve">деятельности по предупреждению и тушению пожаров, а также участия населения в борьбе с природными и техногенными пожарами. </w:t>
      </w:r>
    </w:p>
    <w:p w:rsidR="00E7764C" w:rsidRDefault="00E7764C" w:rsidP="00E776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>Противопожарную пропаганду проводят работники Администрации Чемальск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776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764C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764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764C">
        <w:rPr>
          <w:rFonts w:ascii="Times New Roman" w:hAnsi="Times New Roman" w:cs="Times New Roman"/>
          <w:sz w:val="28"/>
          <w:szCs w:val="28"/>
        </w:rPr>
        <w:t xml:space="preserve"> состав добровольной пожарной охраны, а также руководители организаций (учреждений). </w:t>
      </w:r>
    </w:p>
    <w:p w:rsidR="00E7764C" w:rsidRDefault="00E7764C" w:rsidP="00E776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764C" w:rsidRPr="00E7764C" w:rsidRDefault="00E7764C" w:rsidP="00E776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64C">
        <w:rPr>
          <w:rFonts w:ascii="Times New Roman" w:hAnsi="Times New Roman" w:cs="Times New Roman"/>
          <w:b/>
          <w:sz w:val="28"/>
          <w:szCs w:val="28"/>
        </w:rPr>
        <w:t>2. Организация противопожарной пропаганды</w:t>
      </w:r>
    </w:p>
    <w:p w:rsidR="00E7764C" w:rsidRDefault="00E7764C" w:rsidP="00E776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64C" w:rsidRDefault="00E7764C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1. Администрация </w:t>
      </w:r>
      <w:r w:rsidR="00A54484">
        <w:rPr>
          <w:rFonts w:ascii="Times New Roman" w:hAnsi="Times New Roman" w:cs="Times New Roman"/>
          <w:sz w:val="28"/>
          <w:szCs w:val="28"/>
        </w:rPr>
        <w:t xml:space="preserve">Чемальского </w:t>
      </w:r>
      <w:r w:rsidRPr="00E7764C">
        <w:rPr>
          <w:rFonts w:ascii="Times New Roman" w:hAnsi="Times New Roman" w:cs="Times New Roman"/>
          <w:sz w:val="28"/>
          <w:szCs w:val="28"/>
        </w:rPr>
        <w:t>район</w:t>
      </w:r>
      <w:r w:rsidR="00991BA2">
        <w:rPr>
          <w:rFonts w:ascii="Times New Roman" w:hAnsi="Times New Roman" w:cs="Times New Roman"/>
          <w:sz w:val="28"/>
          <w:szCs w:val="28"/>
        </w:rPr>
        <w:t xml:space="preserve">а </w:t>
      </w:r>
      <w:r w:rsidRPr="00E7764C">
        <w:rPr>
          <w:rFonts w:ascii="Times New Roman" w:hAnsi="Times New Roman" w:cs="Times New Roman"/>
          <w:sz w:val="28"/>
          <w:szCs w:val="28"/>
        </w:rPr>
        <w:t>провод</w:t>
      </w:r>
      <w:r w:rsidR="00991BA2">
        <w:rPr>
          <w:rFonts w:ascii="Times New Roman" w:hAnsi="Times New Roman" w:cs="Times New Roman"/>
          <w:sz w:val="28"/>
          <w:szCs w:val="28"/>
        </w:rPr>
        <w:t>и</w:t>
      </w:r>
      <w:r w:rsidRPr="00E7764C">
        <w:rPr>
          <w:rFonts w:ascii="Times New Roman" w:hAnsi="Times New Roman" w:cs="Times New Roman"/>
          <w:sz w:val="28"/>
          <w:szCs w:val="28"/>
        </w:rPr>
        <w:t xml:space="preserve">т противопожарную пропаганду посредством: </w:t>
      </w:r>
    </w:p>
    <w:p w:rsidR="00E7764C" w:rsidRDefault="00E7764C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lastRenderedPageBreak/>
        <w:t xml:space="preserve">1) изготовления и распространения среди населения противопожарных памяток, плакатов, объявлений, листовок; </w:t>
      </w:r>
    </w:p>
    <w:p w:rsidR="00A54484" w:rsidRDefault="00E7764C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2) изготовления и размещения социальной рекламы по пожарной безопасности; </w:t>
      </w:r>
    </w:p>
    <w:p w:rsidR="00A54484" w:rsidRDefault="00E7764C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3) организации конкурсов, выставок, соревнований на противопожарную тематику; </w:t>
      </w:r>
    </w:p>
    <w:p w:rsidR="00E7764C" w:rsidRDefault="00E7764C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4) привлечения средств массовой информации; </w:t>
      </w:r>
    </w:p>
    <w:p w:rsidR="00A54484" w:rsidRDefault="00E7764C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5) размещения информационного материала на противопожарную </w:t>
      </w:r>
      <w:r w:rsidR="00A54484">
        <w:rPr>
          <w:rFonts w:ascii="Times New Roman" w:hAnsi="Times New Roman" w:cs="Times New Roman"/>
          <w:sz w:val="28"/>
          <w:szCs w:val="28"/>
        </w:rPr>
        <w:t xml:space="preserve">тематику на официальных сайтах </w:t>
      </w:r>
      <w:r w:rsidRPr="00E7764C">
        <w:rPr>
          <w:rFonts w:ascii="Times New Roman" w:hAnsi="Times New Roman" w:cs="Times New Roman"/>
          <w:sz w:val="28"/>
          <w:szCs w:val="28"/>
        </w:rPr>
        <w:t xml:space="preserve">сети «Интернет». </w:t>
      </w:r>
    </w:p>
    <w:p w:rsidR="00E7764C" w:rsidRDefault="00A54484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7764C" w:rsidRPr="00E7764C">
        <w:rPr>
          <w:rFonts w:ascii="Times New Roman" w:hAnsi="Times New Roman" w:cs="Times New Roman"/>
          <w:sz w:val="28"/>
          <w:szCs w:val="28"/>
        </w:rPr>
        <w:t xml:space="preserve">Руководителям организаций (учреждений) рекомендуется проводить противопожарную пропаганду посредством: </w:t>
      </w:r>
    </w:p>
    <w:p w:rsidR="00E7764C" w:rsidRDefault="00E7764C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1) изготовления и распространения среди работников организации памяток и листовок о мерах пожарной безопасности; </w:t>
      </w:r>
    </w:p>
    <w:p w:rsidR="00E7764C" w:rsidRDefault="00E7764C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2) размещения в помещениях и на территории учреждения информационных стендов пожарной безопасности. </w:t>
      </w:r>
    </w:p>
    <w:p w:rsidR="00E7764C" w:rsidRDefault="00E7764C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64C">
        <w:rPr>
          <w:rFonts w:ascii="Times New Roman" w:hAnsi="Times New Roman" w:cs="Times New Roman"/>
          <w:sz w:val="28"/>
          <w:szCs w:val="28"/>
        </w:rPr>
        <w:t xml:space="preserve">2. На противопожарную пропаганду и подготовку в бюджете муниципального образования </w:t>
      </w:r>
      <w:r w:rsidR="00A54484">
        <w:rPr>
          <w:rFonts w:ascii="Times New Roman" w:hAnsi="Times New Roman" w:cs="Times New Roman"/>
          <w:sz w:val="28"/>
          <w:szCs w:val="28"/>
        </w:rPr>
        <w:t>«</w:t>
      </w:r>
      <w:r w:rsidR="00A54484" w:rsidRPr="00E7764C">
        <w:rPr>
          <w:rFonts w:ascii="Times New Roman" w:hAnsi="Times New Roman" w:cs="Times New Roman"/>
          <w:sz w:val="28"/>
          <w:szCs w:val="28"/>
        </w:rPr>
        <w:t xml:space="preserve">Чемальский </w:t>
      </w:r>
      <w:r w:rsidR="00A54484">
        <w:rPr>
          <w:rFonts w:ascii="Times New Roman" w:hAnsi="Times New Roman" w:cs="Times New Roman"/>
          <w:sz w:val="28"/>
          <w:szCs w:val="28"/>
        </w:rPr>
        <w:t>район»</w:t>
      </w:r>
      <w:r w:rsidRPr="00E7764C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A54484"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 w:rsidRPr="00E7764C">
        <w:rPr>
          <w:rFonts w:ascii="Times New Roman" w:hAnsi="Times New Roman" w:cs="Times New Roman"/>
          <w:sz w:val="28"/>
          <w:szCs w:val="28"/>
        </w:rPr>
        <w:t xml:space="preserve"> предусматриваются денежные средства. </w:t>
      </w:r>
    </w:p>
    <w:p w:rsidR="00E7764C" w:rsidRDefault="00A54484" w:rsidP="00A54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764C" w:rsidRPr="00E7764C">
        <w:rPr>
          <w:rFonts w:ascii="Times New Roman" w:hAnsi="Times New Roman" w:cs="Times New Roman"/>
          <w:sz w:val="28"/>
          <w:szCs w:val="28"/>
        </w:rPr>
        <w:t xml:space="preserve">. Противопожарная пропаганда и подготовка населения мерам пожарной безопасности проводится на постоянной основе и непрерывно. </w:t>
      </w:r>
    </w:p>
    <w:sectPr w:rsidR="00E7764C" w:rsidSect="005D3629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autoHyphenation/>
  <w:characterSpacingControl w:val="doNotCompress"/>
  <w:compat/>
  <w:rsids>
    <w:rsidRoot w:val="00E7764C"/>
    <w:rsid w:val="002B05AA"/>
    <w:rsid w:val="004E58B1"/>
    <w:rsid w:val="005D3629"/>
    <w:rsid w:val="008E6E73"/>
    <w:rsid w:val="00991BA2"/>
    <w:rsid w:val="00A54484"/>
    <w:rsid w:val="00A936F1"/>
    <w:rsid w:val="00B762DA"/>
    <w:rsid w:val="00D26695"/>
    <w:rsid w:val="00E326C0"/>
    <w:rsid w:val="00E77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5D3629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5D3629"/>
    <w:pPr>
      <w:spacing w:after="140" w:line="276" w:lineRule="auto"/>
    </w:pPr>
  </w:style>
  <w:style w:type="paragraph" w:styleId="a6">
    <w:name w:val="List"/>
    <w:basedOn w:val="a5"/>
    <w:rsid w:val="005D3629"/>
    <w:rPr>
      <w:rFonts w:cs="Arial Unicode MS"/>
    </w:rPr>
  </w:style>
  <w:style w:type="paragraph" w:customStyle="1" w:styleId="Caption">
    <w:name w:val="Caption"/>
    <w:basedOn w:val="a"/>
    <w:qFormat/>
    <w:rsid w:val="005D362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5D3629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5D3629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5D362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HS\Desktop\&#1092;&#1086;&#1088;&#1084;&#1072;%20&#1055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34968-2842-4A86-AF9B-0D55740C5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Постановления</Template>
  <TotalTime>7</TotalTime>
  <Pages>3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EDHS</dc:creator>
  <cp:lastModifiedBy>EDHS</cp:lastModifiedBy>
  <cp:revision>2</cp:revision>
  <cp:lastPrinted>2025-03-11T08:38:00Z</cp:lastPrinted>
  <dcterms:created xsi:type="dcterms:W3CDTF">2025-03-11T08:55:00Z</dcterms:created>
  <dcterms:modified xsi:type="dcterms:W3CDTF">2025-03-11T08:55:00Z</dcterms:modified>
  <dc:language>ru-RU</dc:language>
</cp:coreProperties>
</file>